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6" w:type="dxa"/>
        <w:tblInd w:w="-90" w:type="dxa"/>
        <w:tblBorders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446"/>
      </w:tblGrid>
      <w:tr w:rsidR="00242844" w14:paraId="53462790" w14:textId="77777777" w:rsidTr="00242844">
        <w:trPr>
          <w:trHeight w:val="836"/>
        </w:trPr>
        <w:tc>
          <w:tcPr>
            <w:tcW w:w="9446" w:type="dxa"/>
            <w:tcBorders>
              <w:top w:val="nil"/>
              <w:bottom w:val="nil"/>
            </w:tcBorders>
          </w:tcPr>
          <w:p w14:paraId="1D324682" w14:textId="77777777" w:rsidR="00242844" w:rsidRPr="002F090B" w:rsidRDefault="00242844" w:rsidP="003A0676">
            <w:pPr>
              <w:tabs>
                <w:tab w:val="left" w:pos="567"/>
                <w:tab w:val="center" w:pos="684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8C8B66D" w14:textId="345D6D2D" w:rsidR="00A40906" w:rsidRPr="002E5EF5" w:rsidRDefault="00A40906" w:rsidP="003A0676">
            <w:pPr>
              <w:tabs>
                <w:tab w:val="left" w:pos="567"/>
                <w:tab w:val="center" w:pos="68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proofErr w:type="spellStart"/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Số</w:t>
            </w:r>
            <w:proofErr w:type="spellEnd"/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: </w:t>
            </w:r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  <w:lang w:val="vi-VN"/>
              </w:rPr>
              <w:t>[___</w:t>
            </w:r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]/TCT</w:t>
            </w:r>
            <w:proofErr w:type="gramStart"/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  <w:lang w:val="vi-VN"/>
              </w:rPr>
              <w:t>-</w:t>
            </w:r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[</w:t>
            </w:r>
            <w:proofErr w:type="spellStart"/>
            <w:proofErr w:type="gramEnd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Tên</w:t>
            </w:r>
            <w:proofErr w:type="spellEnd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viết</w:t>
            </w:r>
            <w:proofErr w:type="spellEnd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tắ</w:t>
            </w:r>
            <w:r w:rsidR="00D95D88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t</w:t>
            </w:r>
            <w:proofErr w:type="spellEnd"/>
            <w:r w:rsidR="00D95D88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D95D88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Phòng</w:t>
            </w:r>
            <w:proofErr w:type="spellEnd"/>
            <w:r w:rsidR="00D95D88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/B</w:t>
            </w:r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an </w:t>
            </w:r>
            <w:proofErr w:type="spellStart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phát</w:t>
            </w:r>
            <w:proofErr w:type="spellEnd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0F0507"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hành</w:t>
            </w:r>
            <w:proofErr w:type="spellEnd"/>
            <w:r w:rsidRPr="002E5EF5">
              <w:rPr>
                <w:rFonts w:ascii="Times New Roman" w:hAnsi="Times New Roman" w:cs="Times New Roman"/>
                <w:sz w:val="26"/>
                <w:szCs w:val="26"/>
                <w:highlight w:val="yellow"/>
                <w:lang w:val="vi-VN"/>
              </w:rPr>
              <w:t>]</w:t>
            </w:r>
          </w:p>
          <w:p w14:paraId="01B68CDA" w14:textId="26F24EE0" w:rsidR="00242844" w:rsidRPr="002F090B" w:rsidRDefault="00242844" w:rsidP="003A0676">
            <w:pPr>
              <w:tabs>
                <w:tab w:val="left" w:pos="567"/>
                <w:tab w:val="center" w:pos="6840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E5EF5">
              <w:rPr>
                <w:rFonts w:ascii="Times New Roman" w:hAnsi="Times New Roman"/>
                <w:sz w:val="26"/>
                <w:szCs w:val="26"/>
                <w:highlight w:val="yellow"/>
              </w:rPr>
              <w:t>Ngày</w:t>
            </w:r>
            <w:proofErr w:type="spellEnd"/>
            <w:r w:rsidRPr="002E5EF5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[dd/mm/</w:t>
            </w:r>
            <w:proofErr w:type="spellStart"/>
            <w:r w:rsidRPr="002E5EF5">
              <w:rPr>
                <w:rFonts w:ascii="Times New Roman" w:hAnsi="Times New Roman"/>
                <w:sz w:val="26"/>
                <w:szCs w:val="26"/>
                <w:highlight w:val="yellow"/>
              </w:rPr>
              <w:t>yyyy</w:t>
            </w:r>
            <w:proofErr w:type="spellEnd"/>
            <w:r w:rsidRPr="002E5EF5">
              <w:rPr>
                <w:rFonts w:ascii="Times New Roman" w:hAnsi="Times New Roman"/>
                <w:sz w:val="26"/>
                <w:szCs w:val="26"/>
                <w:highlight w:val="yellow"/>
              </w:rPr>
              <w:t>]</w:t>
            </w:r>
          </w:p>
        </w:tc>
      </w:tr>
      <w:tr w:rsidR="00242844" w14:paraId="6C061F6B" w14:textId="77777777" w:rsidTr="00242844">
        <w:tc>
          <w:tcPr>
            <w:tcW w:w="9446" w:type="dxa"/>
            <w:tcBorders>
              <w:top w:val="nil"/>
            </w:tcBorders>
          </w:tcPr>
          <w:p w14:paraId="4568AB23" w14:textId="77777777" w:rsidR="00242844" w:rsidRPr="00707F96" w:rsidRDefault="00242844" w:rsidP="00242844">
            <w:pPr>
              <w:spacing w:before="24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07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] – [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5B7A36CE" w14:textId="77777777" w:rsidR="00242844" w:rsidRPr="00707F96" w:rsidRDefault="00242844" w:rsidP="003A067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707F96">
              <w:rPr>
                <w:rFonts w:ascii="Times New Roman" w:hAnsi="Times New Roman" w:cs="Times New Roman"/>
                <w:sz w:val="28"/>
                <w:szCs w:val="28"/>
              </w:rPr>
              <w:t xml:space="preserve"> Công ty]</w:t>
            </w:r>
          </w:p>
          <w:p w14:paraId="7A95558C" w14:textId="77777777" w:rsidR="00242844" w:rsidRDefault="00242844" w:rsidP="003A067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32B0">
              <w:rPr>
                <w:rFonts w:ascii="Times New Roman" w:hAnsi="Times New Roman" w:cs="Times New Roman"/>
                <w:sz w:val="26"/>
                <w:szCs w:val="26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]</w:t>
            </w:r>
          </w:p>
          <w:p w14:paraId="4DFFDE75" w14:textId="6D9AE95F" w:rsidR="00E60446" w:rsidRPr="00D72712" w:rsidRDefault="00E60446" w:rsidP="003A067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spellStart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Về</w:t>
            </w:r>
            <w:proofErr w:type="spellEnd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việ</w:t>
            </w:r>
            <w:r w:rsidR="005329AB"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c</w:t>
            </w:r>
            <w:proofErr w:type="spellEnd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[</w:t>
            </w:r>
            <w:proofErr w:type="spellStart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Nội</w:t>
            </w:r>
            <w:proofErr w:type="spellEnd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dung chi </w:t>
            </w:r>
            <w:proofErr w:type="spellStart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tiết</w:t>
            </w:r>
            <w:proofErr w:type="spellEnd"/>
            <w:r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]</w:t>
            </w:r>
            <w:r w:rsidR="002E5EF5"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– size </w:t>
            </w:r>
            <w:proofErr w:type="spellStart"/>
            <w:r w:rsidR="002E5EF5"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chữ</w:t>
            </w:r>
            <w:proofErr w:type="spellEnd"/>
            <w:r w:rsidR="002E5EF5" w:rsidRPr="002E5EF5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13</w:t>
            </w:r>
          </w:p>
        </w:tc>
      </w:tr>
    </w:tbl>
    <w:p w14:paraId="41F041CF" w14:textId="2C5FF88F" w:rsidR="007E3B6A" w:rsidRPr="009578F2" w:rsidRDefault="007E3B6A" w:rsidP="00242844">
      <w:pPr>
        <w:spacing w:before="36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8F2">
        <w:rPr>
          <w:rFonts w:ascii="Times New Roman" w:hAnsi="Times New Roman" w:cs="Times New Roman"/>
          <w:sz w:val="28"/>
          <w:szCs w:val="28"/>
        </w:rPr>
        <w:t xml:space="preserve">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1500,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galley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xáo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trộn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>.</w:t>
      </w:r>
    </w:p>
    <w:p w14:paraId="39197871" w14:textId="77777777" w:rsidR="007E3B6A" w:rsidRPr="009578F2" w:rsidRDefault="007E3B6A" w:rsidP="00242844">
      <w:pPr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1960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Letraset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Aldus PageMaker bao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Ipsum.</w:t>
      </w:r>
    </w:p>
    <w:p w14:paraId="212E6384" w14:textId="77777777" w:rsidR="007E3B6A" w:rsidRDefault="007E3B6A" w:rsidP="00242844">
      <w:pPr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cục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ngược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'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dung ở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dung ở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',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khiến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gói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web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'lorem ipsum'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web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ý (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hước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>).</w:t>
      </w:r>
    </w:p>
    <w:p w14:paraId="0BAC77FA" w14:textId="77777777" w:rsidR="007E3B6A" w:rsidRDefault="007E3B6A" w:rsidP="00242844">
      <w:pPr>
        <w:spacing w:before="240"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Trân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664"/>
      </w:tblGrid>
      <w:tr w:rsidR="007E3B6A" w14:paraId="148E561C" w14:textId="77777777" w:rsidTr="00242844">
        <w:tc>
          <w:tcPr>
            <w:tcW w:w="4832" w:type="dxa"/>
          </w:tcPr>
          <w:p w14:paraId="72836E0F" w14:textId="77777777" w:rsidR="00242844" w:rsidRDefault="00242844" w:rsidP="0024284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</w:t>
            </w:r>
            <w:r w:rsidRPr="00DD1F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CHỨC DANH NGƯỜI KÝ TÊN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]</w:t>
            </w:r>
          </w:p>
          <w:p w14:paraId="37223727" w14:textId="77777777" w:rsidR="00242844" w:rsidRDefault="00242844" w:rsidP="0024284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AA96D4" w14:textId="77777777" w:rsidR="00242844" w:rsidRDefault="00242844" w:rsidP="0024284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691DAE" w14:textId="77777777" w:rsidR="00242844" w:rsidRDefault="00242844" w:rsidP="0024284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A46DCE" w14:textId="77777777" w:rsidR="007E3B6A" w:rsidRPr="00DD1F75" w:rsidRDefault="00242844" w:rsidP="0024284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4664" w:type="dxa"/>
          </w:tcPr>
          <w:p w14:paraId="1F15709F" w14:textId="77777777" w:rsidR="007E3B6A" w:rsidRPr="00DD1F75" w:rsidRDefault="007E3B6A" w:rsidP="00A9499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38A3B8D" w14:textId="77777777" w:rsidR="007E3B6A" w:rsidRPr="0067625F" w:rsidRDefault="007E3B6A" w:rsidP="007E3B6A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B5FB8" w14:textId="77777777" w:rsidR="00FC2AA2" w:rsidRPr="007E3B6A" w:rsidRDefault="00FC2AA2" w:rsidP="007E3B6A"/>
    <w:sectPr w:rsidR="00FC2AA2" w:rsidRPr="007E3B6A" w:rsidSect="008C3DF0">
      <w:headerReference w:type="default" r:id="rId7"/>
      <w:footerReference w:type="even" r:id="rId8"/>
      <w:footerReference w:type="default" r:id="rId9"/>
      <w:pgSz w:w="11906" w:h="16838"/>
      <w:pgMar w:top="1134" w:right="851" w:bottom="1134" w:left="1701" w:header="720" w:footer="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DF99" w14:textId="77777777" w:rsidR="000607FE" w:rsidRDefault="000607FE" w:rsidP="001E23DE">
      <w:pPr>
        <w:spacing w:after="0" w:line="240" w:lineRule="auto"/>
      </w:pPr>
      <w:r>
        <w:separator/>
      </w:r>
    </w:p>
  </w:endnote>
  <w:endnote w:type="continuationSeparator" w:id="0">
    <w:p w14:paraId="6B83363F" w14:textId="77777777" w:rsidR="000607FE" w:rsidRDefault="000607FE" w:rsidP="001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1752386"/>
      <w:docPartObj>
        <w:docPartGallery w:val="Page Numbers (Bottom of Page)"/>
        <w:docPartUnique/>
      </w:docPartObj>
    </w:sdtPr>
    <w:sdtContent>
      <w:p w14:paraId="65BA207C" w14:textId="77777777" w:rsidR="00433BC2" w:rsidRDefault="00433BC2" w:rsidP="007B05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7D255E" w14:textId="77777777" w:rsidR="00433BC2" w:rsidRDefault="00433BC2" w:rsidP="00433B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EB4F" w14:textId="3E0B8872" w:rsidR="000C5DDF" w:rsidRPr="00852573" w:rsidRDefault="00242844">
    <w:pPr>
      <w:pStyle w:val="Footer"/>
      <w:jc w:val="right"/>
      <w:rPr>
        <w:rFonts w:ascii="Times New Roman" w:hAnsi="Times New Roman" w:cs="Times New Roman"/>
        <w:sz w:val="28"/>
        <w:szCs w:val="28"/>
      </w:rPr>
    </w:pPr>
    <w:r w:rsidRPr="00852573">
      <w:rPr>
        <w:rFonts w:ascii="Times New Roman" w:hAnsi="Times New Roman" w:cs="Times New Roman"/>
        <w:sz w:val="28"/>
        <w:szCs w:val="28"/>
      </w:rPr>
      <w:t>Trang</w:t>
    </w:r>
    <w:r w:rsidR="0083323C" w:rsidRPr="00852573">
      <w:rPr>
        <w:rFonts w:ascii="Times New Roman" w:hAnsi="Times New Roman" w:cs="Times New Roman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-36669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C5DDF" w:rsidRPr="0085257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C5DDF" w:rsidRPr="0085257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0C5DDF" w:rsidRPr="0085257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29AB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="000C5DDF" w:rsidRPr="00852573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sdtContent>
    </w:sdt>
  </w:p>
  <w:p w14:paraId="42C6DADD" w14:textId="77777777" w:rsidR="001E23DE" w:rsidRDefault="001E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2268" w14:textId="77777777" w:rsidR="000607FE" w:rsidRDefault="000607FE" w:rsidP="001E23DE">
      <w:pPr>
        <w:spacing w:after="0" w:line="240" w:lineRule="auto"/>
      </w:pPr>
      <w:r>
        <w:separator/>
      </w:r>
    </w:p>
  </w:footnote>
  <w:footnote w:type="continuationSeparator" w:id="0">
    <w:p w14:paraId="25E3EBAC" w14:textId="77777777" w:rsidR="000607FE" w:rsidRDefault="000607FE" w:rsidP="001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01E1" w14:textId="4507CA00" w:rsidR="001E23DE" w:rsidRDefault="00961AEF" w:rsidP="003A1949">
    <w:pPr>
      <w:tabs>
        <w:tab w:val="left" w:pos="5433"/>
        <w:tab w:val="right" w:pos="7243"/>
      </w:tabs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502208" wp14:editId="592F7AD8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23130" cy="103348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TCT V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5849" cy="1055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82"/>
    <w:rsid w:val="00001BEC"/>
    <w:rsid w:val="000270ED"/>
    <w:rsid w:val="00054891"/>
    <w:rsid w:val="000607FE"/>
    <w:rsid w:val="00074E1F"/>
    <w:rsid w:val="00095282"/>
    <w:rsid w:val="000A0D89"/>
    <w:rsid w:val="000C5DDF"/>
    <w:rsid w:val="000F0507"/>
    <w:rsid w:val="0011498B"/>
    <w:rsid w:val="001712F3"/>
    <w:rsid w:val="001B13A7"/>
    <w:rsid w:val="001E23DE"/>
    <w:rsid w:val="001F5416"/>
    <w:rsid w:val="00223D75"/>
    <w:rsid w:val="00230EDE"/>
    <w:rsid w:val="00242844"/>
    <w:rsid w:val="00252894"/>
    <w:rsid w:val="00270840"/>
    <w:rsid w:val="002E5EF5"/>
    <w:rsid w:val="002F7818"/>
    <w:rsid w:val="00310BB5"/>
    <w:rsid w:val="003249DA"/>
    <w:rsid w:val="003A1949"/>
    <w:rsid w:val="003D73AC"/>
    <w:rsid w:val="003F51D0"/>
    <w:rsid w:val="00433BC2"/>
    <w:rsid w:val="00464473"/>
    <w:rsid w:val="004A46C0"/>
    <w:rsid w:val="004B7ACC"/>
    <w:rsid w:val="005313B1"/>
    <w:rsid w:val="005329AB"/>
    <w:rsid w:val="005426BA"/>
    <w:rsid w:val="00551C65"/>
    <w:rsid w:val="005614C5"/>
    <w:rsid w:val="005A4A3D"/>
    <w:rsid w:val="005B30E4"/>
    <w:rsid w:val="005C63D4"/>
    <w:rsid w:val="00616107"/>
    <w:rsid w:val="00665FD8"/>
    <w:rsid w:val="00667ED0"/>
    <w:rsid w:val="0067625F"/>
    <w:rsid w:val="00685762"/>
    <w:rsid w:val="006F4639"/>
    <w:rsid w:val="006F55A2"/>
    <w:rsid w:val="00707F96"/>
    <w:rsid w:val="007749C6"/>
    <w:rsid w:val="007A67A1"/>
    <w:rsid w:val="007E3B6A"/>
    <w:rsid w:val="008053BE"/>
    <w:rsid w:val="0083323C"/>
    <w:rsid w:val="00852573"/>
    <w:rsid w:val="00866F3B"/>
    <w:rsid w:val="0089781D"/>
    <w:rsid w:val="008C3DF0"/>
    <w:rsid w:val="00907773"/>
    <w:rsid w:val="00932B4F"/>
    <w:rsid w:val="009541CD"/>
    <w:rsid w:val="009578F2"/>
    <w:rsid w:val="00961AEF"/>
    <w:rsid w:val="009643BC"/>
    <w:rsid w:val="00984743"/>
    <w:rsid w:val="009B5E08"/>
    <w:rsid w:val="009E70BD"/>
    <w:rsid w:val="00A15E79"/>
    <w:rsid w:val="00A2749F"/>
    <w:rsid w:val="00A40906"/>
    <w:rsid w:val="00AA5738"/>
    <w:rsid w:val="00AF382D"/>
    <w:rsid w:val="00AF5721"/>
    <w:rsid w:val="00B158F2"/>
    <w:rsid w:val="00B317F5"/>
    <w:rsid w:val="00B66DDF"/>
    <w:rsid w:val="00BC3EC0"/>
    <w:rsid w:val="00BD1950"/>
    <w:rsid w:val="00BF5588"/>
    <w:rsid w:val="00C257D6"/>
    <w:rsid w:val="00C36349"/>
    <w:rsid w:val="00CD7788"/>
    <w:rsid w:val="00D72712"/>
    <w:rsid w:val="00D93A02"/>
    <w:rsid w:val="00D95D88"/>
    <w:rsid w:val="00DA057F"/>
    <w:rsid w:val="00DD1F75"/>
    <w:rsid w:val="00E53778"/>
    <w:rsid w:val="00E60446"/>
    <w:rsid w:val="00E93292"/>
    <w:rsid w:val="00E93D5C"/>
    <w:rsid w:val="00EA51EB"/>
    <w:rsid w:val="00EC5804"/>
    <w:rsid w:val="00ED5AA6"/>
    <w:rsid w:val="00F02E4C"/>
    <w:rsid w:val="00F17C70"/>
    <w:rsid w:val="00F27C9D"/>
    <w:rsid w:val="00F3442B"/>
    <w:rsid w:val="00F802E8"/>
    <w:rsid w:val="00F83EC1"/>
    <w:rsid w:val="00F87CAC"/>
    <w:rsid w:val="00F946B7"/>
    <w:rsid w:val="00FC2AA2"/>
    <w:rsid w:val="00FD69F5"/>
    <w:rsid w:val="00FE4974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9DC620"/>
  <w15:docId w15:val="{45104F01-1155-4F93-AA00-B441594F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3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23DE"/>
    <w:rPr>
      <w:rFonts w:eastAsia="Calibri" w:cs="Calibri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E23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23DE"/>
    <w:rPr>
      <w:rFonts w:eastAsia="Calibri" w:cs="Calibri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7A6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43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TR&#7884;NG%20KH&#212;I\Template%20van%20ban%20CC1\Temaplate%20CC1%20-%20DOCX\00.%20Cong%20van%20di\%5bCC1%5d%20M&#7851;u%20CV%20gui%20doi%20tac%20-%20V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2FCCF-450F-42CC-938B-E5C6F21C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[CC1] Mẫu CV gui doi tac - VIE.dotx</Template>
  <TotalTime>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Khoi Do</dc:creator>
  <cp:keywords/>
  <cp:lastModifiedBy>NGÔ THỊ THANH TUYỀN</cp:lastModifiedBy>
  <cp:revision>1</cp:revision>
  <cp:lastPrinted>2025-02-16T04:25:00Z</cp:lastPrinted>
  <dcterms:created xsi:type="dcterms:W3CDTF">2025-02-20T04:50:00Z</dcterms:created>
  <dcterms:modified xsi:type="dcterms:W3CDTF">2026-09-09T03:02:00Z</dcterms:modified>
</cp:coreProperties>
</file>