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F20E" w14:textId="4EC0AE5E" w:rsidR="00BE731A" w:rsidRDefault="00E7020C">
      <w:r>
        <w:t xml:space="preserve"> </w:t>
      </w:r>
    </w:p>
    <w:tbl>
      <w:tblPr>
        <w:tblW w:w="9446" w:type="dxa"/>
        <w:tblInd w:w="-90" w:type="dxa"/>
        <w:tblLook w:val="04A0" w:firstRow="1" w:lastRow="0" w:firstColumn="1" w:lastColumn="0" w:noHBand="0" w:noVBand="1"/>
      </w:tblPr>
      <w:tblGrid>
        <w:gridCol w:w="9446"/>
      </w:tblGrid>
      <w:tr w:rsidR="00242844" w14:paraId="61080C4A" w14:textId="77777777" w:rsidTr="00BE731A">
        <w:trPr>
          <w:trHeight w:val="836"/>
        </w:trPr>
        <w:tc>
          <w:tcPr>
            <w:tcW w:w="9446" w:type="dxa"/>
          </w:tcPr>
          <w:p w14:paraId="65C6D2C3" w14:textId="531179A8" w:rsidR="000223C5" w:rsidRPr="008F2FEF" w:rsidRDefault="000223C5" w:rsidP="000223C5">
            <w:pPr>
              <w:tabs>
                <w:tab w:val="left" w:pos="567"/>
                <w:tab w:val="center" w:pos="6840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proofErr w:type="spell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Số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: [_____]</w:t>
            </w:r>
            <w:proofErr w:type="gram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/[</w:t>
            </w:r>
            <w:proofErr w:type="spellStart"/>
            <w:proofErr w:type="gram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Tên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viết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tắt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 xml:space="preserve"> VB]</w:t>
            </w:r>
            <w:proofErr w:type="gramStart"/>
            <w:r w:rsidR="00C2572D"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  <w:lang w:val="vi-VN"/>
              </w:rPr>
              <w:t>-</w:t>
            </w:r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[</w:t>
            </w:r>
            <w:proofErr w:type="spellStart"/>
            <w:proofErr w:type="gram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Tên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viết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tắt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Phòng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 xml:space="preserve">/Ban </w:t>
            </w:r>
            <w:proofErr w:type="spell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phát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hành</w:t>
            </w:r>
            <w:proofErr w:type="spellEnd"/>
            <w:r w:rsidRPr="008F2FEF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]</w:t>
            </w:r>
          </w:p>
          <w:p w14:paraId="5FC699D3" w14:textId="17906FB7" w:rsidR="00242844" w:rsidRPr="002F090B" w:rsidRDefault="000223C5" w:rsidP="000223C5">
            <w:pPr>
              <w:tabs>
                <w:tab w:val="left" w:pos="567"/>
                <w:tab w:val="center" w:pos="6840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F2FEF">
              <w:rPr>
                <w:rFonts w:ascii="Times New Roman" w:hAnsi="Times New Roman"/>
                <w:sz w:val="26"/>
                <w:szCs w:val="26"/>
                <w:highlight w:val="yellow"/>
              </w:rPr>
              <w:t>Ngày</w:t>
            </w:r>
            <w:proofErr w:type="spellEnd"/>
            <w:r w:rsidRPr="008F2FEF"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[dd/mm/</w:t>
            </w:r>
            <w:proofErr w:type="spellStart"/>
            <w:r w:rsidRPr="008F2FEF">
              <w:rPr>
                <w:rFonts w:ascii="Times New Roman" w:hAnsi="Times New Roman"/>
                <w:sz w:val="26"/>
                <w:szCs w:val="26"/>
                <w:highlight w:val="yellow"/>
              </w:rPr>
              <w:t>yyyy</w:t>
            </w:r>
            <w:proofErr w:type="spellEnd"/>
            <w:r w:rsidRPr="008F2FEF">
              <w:rPr>
                <w:rFonts w:ascii="Times New Roman" w:hAnsi="Times New Roman"/>
                <w:sz w:val="26"/>
                <w:szCs w:val="26"/>
                <w:highlight w:val="yellow"/>
              </w:rPr>
              <w:t>]</w:t>
            </w:r>
          </w:p>
        </w:tc>
      </w:tr>
      <w:tr w:rsidR="00BE731A" w14:paraId="19B88C8E" w14:textId="77777777" w:rsidTr="00BE731A">
        <w:trPr>
          <w:trHeight w:val="315"/>
        </w:trPr>
        <w:tc>
          <w:tcPr>
            <w:tcW w:w="9446" w:type="dxa"/>
          </w:tcPr>
          <w:p w14:paraId="0CCC6E85" w14:textId="233704DC" w:rsidR="00BE731A" w:rsidRPr="00BE731A" w:rsidRDefault="00BE731A" w:rsidP="00BE731A">
            <w:pPr>
              <w:tabs>
                <w:tab w:val="left" w:pos="567"/>
                <w:tab w:val="center" w:pos="6840"/>
              </w:tabs>
              <w:spacing w:before="240" w:after="240" w:line="240" w:lineRule="auto"/>
              <w:rPr>
                <w:rFonts w:ascii="Times New Roman" w:hAnsi="Times New Roman"/>
                <w:bCs/>
                <w:sz w:val="36"/>
                <w:szCs w:val="36"/>
              </w:rPr>
            </w:pPr>
            <w:r w:rsidRPr="00BE731A">
              <w:rPr>
                <w:rFonts w:ascii="Times New Roman" w:hAnsi="Times New Roman" w:cs="Times New Roman"/>
                <w:b/>
                <w:sz w:val="36"/>
                <w:szCs w:val="36"/>
              </w:rPr>
              <w:t>[LOẠI VĂN BẢ</w:t>
            </w:r>
            <w:r w:rsidR="00A53A94">
              <w:rPr>
                <w:rFonts w:ascii="Times New Roman" w:hAnsi="Times New Roman" w:cs="Times New Roman"/>
                <w:b/>
                <w:sz w:val="36"/>
                <w:szCs w:val="36"/>
              </w:rPr>
              <w:t>N</w:t>
            </w:r>
            <w:r w:rsidR="003B398A">
              <w:rPr>
                <w:rFonts w:ascii="Times New Roman" w:hAnsi="Times New Roman" w:cs="Times New Roman"/>
                <w:b/>
                <w:sz w:val="36"/>
                <w:szCs w:val="36"/>
              </w:rPr>
              <w:t>]</w:t>
            </w:r>
          </w:p>
        </w:tc>
      </w:tr>
      <w:tr w:rsidR="00242844" w14:paraId="69BCB714" w14:textId="77777777" w:rsidTr="00BE731A">
        <w:tc>
          <w:tcPr>
            <w:tcW w:w="9446" w:type="dxa"/>
          </w:tcPr>
          <w:p w14:paraId="57F4EBD1" w14:textId="77777777" w:rsidR="00242844" w:rsidRPr="009F41D4" w:rsidRDefault="00242844" w:rsidP="00242844">
            <w:pPr>
              <w:spacing w:before="24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Kính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gửi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Ông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Bà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 [</w:t>
            </w: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Họ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] – [</w:t>
            </w: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Chức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vụ</w:t>
            </w:r>
            <w:proofErr w:type="spellEnd"/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6A078EA9" w14:textId="77777777" w:rsidR="00242844" w:rsidRPr="009F41D4" w:rsidRDefault="00242844" w:rsidP="003A067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1D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>Tên</w:t>
            </w:r>
            <w:proofErr w:type="spellEnd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>Phòng</w:t>
            </w:r>
            <w:proofErr w:type="spellEnd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/Ban </w:t>
            </w:r>
            <w:proofErr w:type="spellStart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>văn</w:t>
            </w:r>
            <w:proofErr w:type="spellEnd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>bản</w:t>
            </w:r>
            <w:proofErr w:type="spellEnd"/>
            <w:r w:rsidR="00BE731A" w:rsidRPr="009F41D4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  <w:p w14:paraId="3EF8CC27" w14:textId="30EF4B4A" w:rsidR="00E60446" w:rsidRPr="00DE3949" w:rsidRDefault="00E60446" w:rsidP="003A0676">
            <w:pPr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proofErr w:type="spellStart"/>
            <w:r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Về</w:t>
            </w:r>
            <w:proofErr w:type="spellEnd"/>
            <w:r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việ</w:t>
            </w:r>
            <w:r w:rsidR="00673841"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c</w:t>
            </w:r>
            <w:proofErr w:type="spellEnd"/>
            <w:r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 xml:space="preserve"> [</w:t>
            </w:r>
            <w:proofErr w:type="spellStart"/>
            <w:r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Nội</w:t>
            </w:r>
            <w:proofErr w:type="spellEnd"/>
            <w:r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 xml:space="preserve"> dung chi </w:t>
            </w:r>
            <w:proofErr w:type="spellStart"/>
            <w:r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tiết</w:t>
            </w:r>
            <w:proofErr w:type="spellEnd"/>
            <w:r w:rsidRPr="008F2FEF">
              <w:rPr>
                <w:rFonts w:ascii="Times New Roman" w:hAnsi="Times New Roman" w:cs="Times New Roman"/>
                <w:b/>
                <w:iCs/>
                <w:sz w:val="26"/>
                <w:szCs w:val="26"/>
                <w:highlight w:val="yellow"/>
              </w:rPr>
              <w:t>]</w:t>
            </w:r>
          </w:p>
        </w:tc>
      </w:tr>
    </w:tbl>
    <w:p w14:paraId="07C85BFA" w14:textId="048E1C50" w:rsidR="007E3B6A" w:rsidRPr="009578F2" w:rsidRDefault="007E3B6A" w:rsidP="00242844">
      <w:pPr>
        <w:spacing w:before="36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78F2">
        <w:rPr>
          <w:rFonts w:ascii="Times New Roman" w:hAnsi="Times New Roman" w:cs="Times New Roman"/>
          <w:sz w:val="28"/>
          <w:szCs w:val="28"/>
        </w:rPr>
        <w:t xml:space="preserve">Lorem Ipsum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Lorem Ipsum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1500,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galley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xáo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trộn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tồn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sang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sắp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>.</w:t>
      </w:r>
    </w:p>
    <w:p w14:paraId="2C7D33E7" w14:textId="77777777" w:rsidR="007E3B6A" w:rsidRPr="009578F2" w:rsidRDefault="007E3B6A" w:rsidP="00242844">
      <w:pPr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1960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tờ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Letraset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chứa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Lorem Ipsum,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mềm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Aldus PageMaker bao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Lorem Ipsum.</w:t>
      </w:r>
    </w:p>
    <w:p w14:paraId="5A3CF397" w14:textId="77777777" w:rsidR="007E3B6A" w:rsidRDefault="007E3B6A" w:rsidP="00242844">
      <w:pPr>
        <w:spacing w:before="240" w:after="24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xác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lâu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bởi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cục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đích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Lorem Ipsum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ít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ngược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'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dung ở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dung ở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',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khiến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trông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giống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Anh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gói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máy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web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Lorem Ipsum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kiếm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'lorem ipsum'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khám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phá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web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trứng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phiên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vô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cố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ý (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thêm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hài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hước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tương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78F2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9578F2">
        <w:rPr>
          <w:rFonts w:ascii="Times New Roman" w:hAnsi="Times New Roman" w:cs="Times New Roman"/>
          <w:sz w:val="28"/>
          <w:szCs w:val="28"/>
        </w:rPr>
        <w:t>).</w:t>
      </w:r>
    </w:p>
    <w:p w14:paraId="6F59DD6A" w14:textId="77777777" w:rsidR="007E3B6A" w:rsidRDefault="007E3B6A" w:rsidP="00242844">
      <w:pPr>
        <w:spacing w:before="240" w:after="36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Trân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>./.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2"/>
        <w:gridCol w:w="4664"/>
      </w:tblGrid>
      <w:tr w:rsidR="007E3B6A" w14:paraId="06BAEC8F" w14:textId="77777777" w:rsidTr="00242844">
        <w:tc>
          <w:tcPr>
            <w:tcW w:w="4832" w:type="dxa"/>
          </w:tcPr>
          <w:p w14:paraId="65902B7C" w14:textId="77777777" w:rsidR="00242844" w:rsidRDefault="00242844" w:rsidP="00242844">
            <w:pPr>
              <w:spacing w:before="120" w:after="12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</w:t>
            </w:r>
            <w:r w:rsidRPr="00DD1F7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CHỨC DANH NGƯỜI KÝ TÊN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]</w:t>
            </w:r>
          </w:p>
          <w:p w14:paraId="66E1172D" w14:textId="77777777" w:rsidR="00242844" w:rsidRDefault="00242844" w:rsidP="0024284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42FF19" w14:textId="77777777" w:rsidR="00242844" w:rsidRDefault="00242844" w:rsidP="0024284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41558B" w14:textId="77777777" w:rsidR="00242844" w:rsidRDefault="00242844" w:rsidP="0024284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7BB22D" w14:textId="77777777" w:rsidR="007E3B6A" w:rsidRPr="00DD1F75" w:rsidRDefault="00242844" w:rsidP="0024284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]</w:t>
            </w:r>
          </w:p>
        </w:tc>
        <w:tc>
          <w:tcPr>
            <w:tcW w:w="4664" w:type="dxa"/>
          </w:tcPr>
          <w:p w14:paraId="566F4BC7" w14:textId="77777777" w:rsidR="007E3B6A" w:rsidRPr="00DD1F75" w:rsidRDefault="007E3B6A" w:rsidP="00A94994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C11E691" w14:textId="77777777" w:rsidR="00FC2AA2" w:rsidRPr="007E3B6A" w:rsidRDefault="00FC2AA2" w:rsidP="004B582C"/>
    <w:sectPr w:rsidR="00FC2AA2" w:rsidRPr="007E3B6A" w:rsidSect="00433BC2">
      <w:headerReference w:type="default" r:id="rId7"/>
      <w:footerReference w:type="even" r:id="rId8"/>
      <w:footerReference w:type="default" r:id="rId9"/>
      <w:pgSz w:w="11906" w:h="16838"/>
      <w:pgMar w:top="1134" w:right="851" w:bottom="1134" w:left="1701" w:header="720" w:footer="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A57F1" w14:textId="77777777" w:rsidR="00AC7337" w:rsidRDefault="00AC7337" w:rsidP="001E23DE">
      <w:pPr>
        <w:spacing w:after="0" w:line="240" w:lineRule="auto"/>
      </w:pPr>
      <w:r>
        <w:separator/>
      </w:r>
    </w:p>
  </w:endnote>
  <w:endnote w:type="continuationSeparator" w:id="0">
    <w:p w14:paraId="7D060ED5" w14:textId="77777777" w:rsidR="00AC7337" w:rsidRDefault="00AC7337" w:rsidP="001E2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41752386"/>
      <w:docPartObj>
        <w:docPartGallery w:val="Page Numbers (Bottom of Page)"/>
        <w:docPartUnique/>
      </w:docPartObj>
    </w:sdtPr>
    <w:sdtContent>
      <w:p w14:paraId="5C436D8A" w14:textId="77777777" w:rsidR="00433BC2" w:rsidRDefault="00433BC2" w:rsidP="007B05F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1CE3BE0" w14:textId="77777777" w:rsidR="00433BC2" w:rsidRDefault="00433BC2" w:rsidP="00433B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83593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8"/>
        <w:szCs w:val="28"/>
      </w:rPr>
    </w:sdtEndPr>
    <w:sdtContent>
      <w:p w14:paraId="542DED53" w14:textId="09640FA2" w:rsidR="008F2FEF" w:rsidRPr="008F2FEF" w:rsidRDefault="008F2FEF">
        <w:pPr>
          <w:pStyle w:val="Footer"/>
          <w:jc w:val="right"/>
          <w:rPr>
            <w:rFonts w:ascii="Times New Roman" w:hAnsi="Times New Roman" w:cs="Times New Roman"/>
            <w:sz w:val="28"/>
            <w:szCs w:val="28"/>
          </w:rPr>
        </w:pPr>
        <w:r w:rsidRPr="008F2FEF">
          <w:rPr>
            <w:rFonts w:ascii="Times New Roman" w:hAnsi="Times New Roman" w:cs="Times New Roman"/>
            <w:sz w:val="28"/>
            <w:szCs w:val="28"/>
          </w:rPr>
          <w:t xml:space="preserve">Trang </w:t>
        </w:r>
        <w:r w:rsidRPr="008F2FE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F2FE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F2FE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8F2FE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F2FEF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14:paraId="0235E143" w14:textId="77777777" w:rsidR="004918DD" w:rsidRDefault="004918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D383A" w14:textId="77777777" w:rsidR="00AC7337" w:rsidRDefault="00AC7337" w:rsidP="001E23DE">
      <w:pPr>
        <w:spacing w:after="0" w:line="240" w:lineRule="auto"/>
      </w:pPr>
      <w:r>
        <w:separator/>
      </w:r>
    </w:p>
  </w:footnote>
  <w:footnote w:type="continuationSeparator" w:id="0">
    <w:p w14:paraId="37D7E6DF" w14:textId="77777777" w:rsidR="00AC7337" w:rsidRDefault="00AC7337" w:rsidP="001E2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EFC0" w14:textId="0EA9E38D" w:rsidR="001E23DE" w:rsidRPr="00A53A94" w:rsidRDefault="00A53A94" w:rsidP="00A53A9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1ADAB1" wp14:editId="11F2A530">
          <wp:simplePos x="0" y="0"/>
          <wp:positionH relativeFrom="page">
            <wp:align>right</wp:align>
          </wp:positionH>
          <wp:positionV relativeFrom="paragraph">
            <wp:posOffset>-460538</wp:posOffset>
          </wp:positionV>
          <wp:extent cx="7555103" cy="103787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TCT V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103" cy="10378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5B"/>
    <w:rsid w:val="00001BEC"/>
    <w:rsid w:val="000223C5"/>
    <w:rsid w:val="00054891"/>
    <w:rsid w:val="00074E1F"/>
    <w:rsid w:val="00095AB6"/>
    <w:rsid w:val="000A0D89"/>
    <w:rsid w:val="000C16CB"/>
    <w:rsid w:val="000C5DDF"/>
    <w:rsid w:val="0011498B"/>
    <w:rsid w:val="001562F8"/>
    <w:rsid w:val="001712F3"/>
    <w:rsid w:val="001B13A7"/>
    <w:rsid w:val="001B6DA1"/>
    <w:rsid w:val="001C3EAD"/>
    <w:rsid w:val="001E23DE"/>
    <w:rsid w:val="0020052C"/>
    <w:rsid w:val="00223D75"/>
    <w:rsid w:val="00242844"/>
    <w:rsid w:val="00252894"/>
    <w:rsid w:val="002E6E38"/>
    <w:rsid w:val="002F7818"/>
    <w:rsid w:val="00310BB5"/>
    <w:rsid w:val="003249DA"/>
    <w:rsid w:val="003A1949"/>
    <w:rsid w:val="003B398A"/>
    <w:rsid w:val="003D73AC"/>
    <w:rsid w:val="003F51D0"/>
    <w:rsid w:val="00433BC2"/>
    <w:rsid w:val="00464473"/>
    <w:rsid w:val="004918DD"/>
    <w:rsid w:val="004A616D"/>
    <w:rsid w:val="004B582C"/>
    <w:rsid w:val="004B7ACC"/>
    <w:rsid w:val="005313B1"/>
    <w:rsid w:val="005426BA"/>
    <w:rsid w:val="00551C65"/>
    <w:rsid w:val="005614C5"/>
    <w:rsid w:val="005A4A3D"/>
    <w:rsid w:val="005C01F7"/>
    <w:rsid w:val="005C63D4"/>
    <w:rsid w:val="00616107"/>
    <w:rsid w:val="00665FD8"/>
    <w:rsid w:val="00673841"/>
    <w:rsid w:val="0067625F"/>
    <w:rsid w:val="00685762"/>
    <w:rsid w:val="006D409A"/>
    <w:rsid w:val="006F4639"/>
    <w:rsid w:val="006F55A2"/>
    <w:rsid w:val="007A67A1"/>
    <w:rsid w:val="007E0FCE"/>
    <w:rsid w:val="007E3B6A"/>
    <w:rsid w:val="008053BE"/>
    <w:rsid w:val="0081608D"/>
    <w:rsid w:val="0083323C"/>
    <w:rsid w:val="00866F3B"/>
    <w:rsid w:val="0089781D"/>
    <w:rsid w:val="008B3F2B"/>
    <w:rsid w:val="008F2FEF"/>
    <w:rsid w:val="00907773"/>
    <w:rsid w:val="0092556B"/>
    <w:rsid w:val="00932B4F"/>
    <w:rsid w:val="009541CD"/>
    <w:rsid w:val="009578F2"/>
    <w:rsid w:val="009611D9"/>
    <w:rsid w:val="009643BC"/>
    <w:rsid w:val="00984743"/>
    <w:rsid w:val="009A1840"/>
    <w:rsid w:val="009B5E08"/>
    <w:rsid w:val="009C5163"/>
    <w:rsid w:val="009F41D4"/>
    <w:rsid w:val="00A15E79"/>
    <w:rsid w:val="00A2749F"/>
    <w:rsid w:val="00A44E09"/>
    <w:rsid w:val="00A53A94"/>
    <w:rsid w:val="00AA5738"/>
    <w:rsid w:val="00AC7337"/>
    <w:rsid w:val="00AF382D"/>
    <w:rsid w:val="00B158F2"/>
    <w:rsid w:val="00B37C52"/>
    <w:rsid w:val="00B66DDF"/>
    <w:rsid w:val="00BC3EC0"/>
    <w:rsid w:val="00BD1950"/>
    <w:rsid w:val="00BE731A"/>
    <w:rsid w:val="00C106D0"/>
    <w:rsid w:val="00C2572D"/>
    <w:rsid w:val="00C36349"/>
    <w:rsid w:val="00CD7788"/>
    <w:rsid w:val="00D704A8"/>
    <w:rsid w:val="00D93A02"/>
    <w:rsid w:val="00DD1F75"/>
    <w:rsid w:val="00DE3949"/>
    <w:rsid w:val="00E53778"/>
    <w:rsid w:val="00E57C78"/>
    <w:rsid w:val="00E60446"/>
    <w:rsid w:val="00E7020C"/>
    <w:rsid w:val="00E93D5C"/>
    <w:rsid w:val="00EC5804"/>
    <w:rsid w:val="00ED5AA6"/>
    <w:rsid w:val="00EF0D5B"/>
    <w:rsid w:val="00F02E4C"/>
    <w:rsid w:val="00F17C70"/>
    <w:rsid w:val="00F27C9D"/>
    <w:rsid w:val="00F3442B"/>
    <w:rsid w:val="00F4039B"/>
    <w:rsid w:val="00F65F4E"/>
    <w:rsid w:val="00F83EC1"/>
    <w:rsid w:val="00F87CAC"/>
    <w:rsid w:val="00FC2AA2"/>
    <w:rsid w:val="00FD69F5"/>
    <w:rsid w:val="00FE4974"/>
    <w:rsid w:val="00FF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D238783"/>
  <w15:docId w15:val="{CE282769-FE8B-433E-B93A-840AA689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23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E23DE"/>
    <w:rPr>
      <w:rFonts w:eastAsia="Calibri" w:cs="Calibri"/>
      <w:color w:val="00000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E23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E23DE"/>
    <w:rPr>
      <w:rFonts w:eastAsia="Calibri" w:cs="Calibri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7A67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433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y%20Drive\TR&#7884;NG%20KH&#212;I\Template%20van%20ban%20CC1\Temaplate%20CC1%20-%20DOCX\01.%20Cong%20van%20noi%20bo\%5bCC1%5d%20Mau%20van%20ban%20gui%20noi%20b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B4194-E1BC-4A58-B357-594A45DCD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[CC1] Mau van ban gui noi bo.dotx</Template>
  <TotalTime>17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Khoi Do</dc:creator>
  <cp:keywords/>
  <cp:lastModifiedBy>NGÔ THỊ THANH TUYỀN</cp:lastModifiedBy>
  <cp:revision>15</cp:revision>
  <cp:lastPrinted>2025-02-16T04:25:00Z</cp:lastPrinted>
  <dcterms:created xsi:type="dcterms:W3CDTF">2025-02-19T02:39:00Z</dcterms:created>
  <dcterms:modified xsi:type="dcterms:W3CDTF">2026-09-09T03:05:00Z</dcterms:modified>
</cp:coreProperties>
</file>